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72" w:after="0" w:line="240" w:lineRule="auto"/>
        <w:ind w:left="3020" w:right="2298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ол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ые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ма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алы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ье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6" w:after="0" w:line="275" w:lineRule="auto"/>
        <w:ind w:left="513" w:right="500" w:firstLine="-3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рг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ого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фор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ая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//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ролог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2021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1" w:lineRule="exact"/>
        <w:ind w:left="2161" w:right="144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position w:val="-1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ол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position w:val="-1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position w:val="-1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  <w:position w:val="-1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position w:val="-1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position w:val="-1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ые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position w:val="-1"/>
        </w:rPr>
        <w:t>ри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position w:val="-1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position w:val="-1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position w:val="-1"/>
        </w:rPr>
        <w:t>нк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position w:val="-1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position w:val="-1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position w:val="-1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лу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position w:val="-1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  <w:position w:val="-1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ав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position w:val="-1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position w:val="-1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position w:val="-1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position w:val="-1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алов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9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25.445909pt;height:139.68pt;mso-position-horizontal-relative:char;mso-position-vertical-relative:line" type="#_x0000_t75">
            <v:imagedata r:id="rId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29" w:after="0" w:line="276" w:lineRule="auto"/>
        <w:ind w:left="102" w:right="44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еме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ах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l.,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2017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ые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Dono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9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jc w:val="both"/>
        <w:spacing w:after="0"/>
        <w:sectPr>
          <w:pgNumType w:start="1"/>
          <w:pgMar w:footer="764" w:top="760" w:bottom="960" w:left="1600" w:right="600"/>
          <w:footerReference w:type="default" r:id="rId5"/>
          <w:type w:val="continuous"/>
          <w:pgSz w:w="11920" w:h="16840"/>
        </w:sectPr>
      </w:pPr>
      <w:rPr/>
    </w:p>
    <w:p>
      <w:pPr>
        <w:spacing w:before="94" w:after="0" w:line="240" w:lineRule="auto"/>
        <w:ind w:left="60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25.22118pt;height:623.52pt;mso-position-horizontal-relative:char;mso-position-vertical-relative:line" type="#_x0000_t75">
            <v:imagedata r:id="rId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6" w:lineRule="auto"/>
        <w:ind w:left="102" w:right="44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2.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ры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ые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ые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овых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l.,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2016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Dono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1995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Grt1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t2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час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низк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ые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ые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ы.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1.</w:t>
      </w:r>
    </w:p>
    <w:p>
      <w:pPr>
        <w:jc w:val="both"/>
        <w:spacing w:after="0"/>
        <w:sectPr>
          <w:pgMar w:header="0" w:footer="764" w:top="740" w:bottom="960" w:left="1600" w:right="600"/>
          <w:pgSz w:w="11920" w:h="16840"/>
        </w:sectPr>
      </w:pPr>
      <w:rPr/>
    </w:p>
    <w:p>
      <w:pPr>
        <w:spacing w:before="94" w:after="0" w:line="240" w:lineRule="auto"/>
        <w:ind w:left="59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25.408492pt;height:504.96pt;mso-position-horizontal-relative:char;mso-position-vertical-relative:line" type="#_x0000_t75">
            <v:imagedata r:id="rId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29" w:after="0" w:line="276" w:lineRule="auto"/>
        <w:ind w:left="102" w:right="44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3.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ры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ые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ж)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ые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ин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овых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Nimis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l.,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2009;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Щ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др.,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2015;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l.,</w:t>
      </w:r>
    </w:p>
    <w:p>
      <w:pPr>
        <w:spacing w:before="0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2016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нти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onou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1995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jc w:val="left"/>
        <w:spacing w:after="0"/>
        <w:sectPr>
          <w:pgMar w:header="0" w:footer="764" w:top="740" w:bottom="960" w:left="1600" w:right="600"/>
          <w:pgSz w:w="11920" w:h="16840"/>
        </w:sectPr>
      </w:pPr>
      <w:rPr/>
    </w:p>
    <w:p>
      <w:pPr>
        <w:spacing w:before="94" w:after="0" w:line="240" w:lineRule="auto"/>
        <w:ind w:left="59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25.578418pt;height:264.960pt;mso-position-horizontal-relative:char;mso-position-vertical-relative:line" type="#_x0000_t75">
            <v:imagedata r:id="rId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6" w:lineRule="auto"/>
        <w:ind w:left="102" w:right="44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4.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ры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ые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в)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ры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ые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нти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овых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l.,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2016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Dono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1995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час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jc w:val="both"/>
        <w:spacing w:after="0"/>
        <w:sectPr>
          <w:pgMar w:header="0" w:footer="764" w:top="740" w:bottom="960" w:left="1600" w:right="600"/>
          <w:pgSz w:w="11920" w:h="16840"/>
        </w:sectPr>
      </w:pPr>
      <w:rPr/>
    </w:p>
    <w:p>
      <w:pPr>
        <w:spacing w:before="94" w:after="0" w:line="240" w:lineRule="auto"/>
        <w:ind w:left="59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25.520861pt;height:419.52pt;mso-position-horizontal-relative:char;mso-position-vertical-relative:line" type="#_x0000_t75">
            <v:imagedata r:id="rId1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6" w:lineRule="auto"/>
        <w:ind w:left="102" w:right="44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5.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нн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ити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Donou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1995)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еме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че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ых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ин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флого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овых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l.,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2017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ин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флого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l.,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2017b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в)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ые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l.,</w:t>
      </w:r>
    </w:p>
    <w:p>
      <w:pPr>
        <w:spacing w:before="3" w:after="0" w:line="275" w:lineRule="auto"/>
        <w:ind w:left="102" w:right="43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2017b)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ин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огл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ин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огл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ovits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l.,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2004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д)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ые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lova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l.,</w:t>
      </w:r>
    </w:p>
    <w:p>
      <w:pPr>
        <w:spacing w:before="4" w:after="0" w:line="275" w:lineRule="auto"/>
        <w:ind w:left="102" w:right="4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2009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флого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овых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Щ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др.,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2015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jc w:val="both"/>
        <w:spacing w:after="0"/>
        <w:sectPr>
          <w:pgMar w:header="0" w:footer="764" w:top="740" w:bottom="960" w:left="1600" w:right="600"/>
          <w:pgSz w:w="11920" w:h="16840"/>
        </w:sectPr>
      </w:pPr>
      <w:rPr/>
    </w:p>
    <w:p>
      <w:pPr>
        <w:spacing w:before="94" w:after="0" w:line="240" w:lineRule="auto"/>
        <w:ind w:left="59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24.826728pt;height:431.52pt;mso-position-horizontal-relative:char;mso-position-vertical-relative:line" type="#_x0000_t75">
            <v:imagedata r:id="rId1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29" w:after="0" w:line="276" w:lineRule="auto"/>
        <w:ind w:left="102" w:right="44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6.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ые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Dono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1995)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ых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ксе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ин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флого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l.,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2017b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ин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ом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ин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флог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овых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l.,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2017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l.,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2017b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огл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ovits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l.,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2004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д)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ого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ин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lova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l.,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2009)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ин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бок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ША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l.,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197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9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е)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76" w:lineRule="auto"/>
        <w:ind w:left="102" w:right="42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флог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ов,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ба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Щ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кина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2015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ж)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ого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го,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l.,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2009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овых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яя,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pkov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2016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jc w:val="both"/>
        <w:spacing w:after="0"/>
        <w:sectPr>
          <w:pgMar w:header="0" w:footer="764" w:top="1100" w:bottom="960" w:left="1600" w:right="600"/>
          <w:pgSz w:w="11920" w:h="16840"/>
        </w:sectPr>
      </w:pPr>
      <w:rPr/>
    </w:p>
    <w:p>
      <w:pPr>
        <w:spacing w:before="38" w:after="0" w:line="310" w:lineRule="atLeast"/>
        <w:ind w:left="2967" w:right="423" w:firstLine="-178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ол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ые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ри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нк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лу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Об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b/>
          <w:bCs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зуль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Эвол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ава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ома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9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25.561965pt;height:376.32pt;mso-position-horizontal-relative:char;mso-position-vertical-relative:line" type="#_x0000_t75">
            <v:imagedata r:id="rId1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73" w:lineRule="auto"/>
        <w:ind w:left="102" w:right="41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position w:val="2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position w:val="2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position w:val="2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2"/>
        </w:rPr>
        <w:t>7.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i/>
          <w:position w:val="2"/>
        </w:rPr>
        <w:t>С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  <w:position w:val="0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-27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-1"/>
          <w:w w:val="100"/>
          <w:i/>
          <w:position w:val="11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i/>
          <w:position w:val="1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  <w:position w:val="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2"/>
        </w:rPr>
        <w:t>/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i/>
          <w:position w:val="2"/>
        </w:rPr>
        <w:t>С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  <w:position w:val="0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-3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-2"/>
          <w:w w:val="100"/>
          <w:i/>
          <w:position w:val="11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i/>
          <w:position w:val="11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  <w:position w:val="11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spacing w:val="18"/>
          <w:w w:val="100"/>
          <w:i/>
          <w:position w:val="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гр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рл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2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2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Гр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ини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эл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еме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(а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б)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ме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гр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ом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ка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рбо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ых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upta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l.,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2009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вы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вл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х,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огл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ohnson,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1998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i/>
          <w:position w:val="2"/>
        </w:rPr>
        <w:t>С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  <w:position w:val="0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-3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-1"/>
          <w:w w:val="100"/>
          <w:i/>
          <w:position w:val="11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i/>
          <w:position w:val="1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  <w:position w:val="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2"/>
        </w:rPr>
        <w:t>/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i/>
          <w:position w:val="2"/>
        </w:rPr>
        <w:t>С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00"/>
          <w:i/>
          <w:position w:val="0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i/>
          <w:position w:val="11"/>
        </w:rPr>
        <w:t>Cp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  <w:position w:val="11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spacing w:val="30"/>
          <w:w w:val="100"/>
          <w:i/>
          <w:position w:val="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ем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2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2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во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ож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ое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ое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оя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ри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фо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2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ров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лов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тн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ци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ци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ики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огл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ss,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2004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ые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г)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гр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ин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пи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фор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ров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ого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гр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ового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орых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гр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вл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вы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обог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щ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ые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е)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гр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ин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гр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овых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тит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l.,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2016;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2017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</w:p>
    <w:p>
      <w:pPr>
        <w:jc w:val="both"/>
        <w:spacing w:after="0"/>
        <w:sectPr>
          <w:pgMar w:header="0" w:footer="764" w:top="760" w:bottom="960" w:left="1600" w:right="600"/>
          <w:pgSz w:w="11920" w:h="16840"/>
        </w:sectPr>
      </w:pPr>
      <w:rPr/>
    </w:p>
    <w:p>
      <w:pPr>
        <w:spacing w:before="94" w:after="0" w:line="240" w:lineRule="auto"/>
        <w:ind w:left="59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25.762057pt;height:258.720000pt;mso-position-horizontal-relative:char;mso-position-vertical-relative:line" type="#_x0000_t75">
            <v:imagedata r:id="rId1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4" w:after="0" w:line="272" w:lineRule="auto"/>
        <w:ind w:left="102" w:right="41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position w:val="2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position w:val="2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position w:val="2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2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  <w:b/>
          <w:bCs/>
          <w:position w:val="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2"/>
        </w:rPr>
        <w:t>8.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2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  <w:b/>
          <w:bCs/>
          <w:position w:val="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i/>
          <w:position w:val="2"/>
        </w:rPr>
        <w:t>С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  <w:position w:val="0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-3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-1"/>
          <w:w w:val="100"/>
          <w:i/>
          <w:position w:val="11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i/>
          <w:position w:val="1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  <w:position w:val="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2"/>
        </w:rPr>
        <w:t>/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i/>
          <w:position w:val="2"/>
        </w:rPr>
        <w:t>С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  <w:position w:val="0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-3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-2"/>
          <w:w w:val="100"/>
          <w:i/>
          <w:position w:val="11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i/>
          <w:position w:val="11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  <w:position w:val="11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  <w:position w:val="11"/>
        </w:rPr>
        <w:t>    </w:t>
      </w:r>
      <w:r>
        <w:rPr>
          <w:rFonts w:ascii="Times New Roman" w:hAnsi="Times New Roman" w:cs="Times New Roman" w:eastAsia="Times New Roman"/>
          <w:sz w:val="16"/>
          <w:szCs w:val="16"/>
          <w:spacing w:val="9"/>
          <w:w w:val="100"/>
          <w:i/>
          <w:position w:val="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вы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2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го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гр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вы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ого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ки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Гр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ба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эл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еме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(а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б)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ме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ом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рбо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огл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upta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l.,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2009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ых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зит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ри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вы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вл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2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х,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огл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ас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2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ohnson,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1998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ас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i/>
          <w:position w:val="2"/>
        </w:rPr>
        <w:t>С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  <w:position w:val="0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-27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-1"/>
          <w:w w:val="100"/>
          <w:i/>
          <w:position w:val="11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i/>
          <w:position w:val="1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-2"/>
          <w:w w:val="100"/>
          <w:i/>
          <w:position w:val="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2"/>
        </w:rPr>
        <w:t>/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i/>
          <w:position w:val="2"/>
        </w:rPr>
        <w:t>С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  <w:position w:val="0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-3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i/>
          <w:position w:val="11"/>
        </w:rPr>
        <w:t>Cp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  <w:position w:val="11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spacing w:val="33"/>
          <w:w w:val="100"/>
          <w:i/>
          <w:position w:val="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ем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2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2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2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2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во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ож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фор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ров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лов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тн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ци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Афр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огл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200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</w:p>
    <w:p>
      <w:pPr>
        <w:jc w:val="both"/>
        <w:spacing w:after="0"/>
        <w:sectPr>
          <w:pgMar w:header="0" w:footer="764" w:top="740" w:bottom="960" w:left="1600" w:right="600"/>
          <w:pgSz w:w="11920" w:h="16840"/>
        </w:sectPr>
      </w:pPr>
      <w:rPr/>
    </w:p>
    <w:p>
      <w:pPr>
        <w:spacing w:before="72" w:after="0" w:line="240" w:lineRule="auto"/>
        <w:ind w:left="4074" w:right="3349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пи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ок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ры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6" w:after="0" w:line="275" w:lineRule="auto"/>
        <w:ind w:left="102" w:right="44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Ash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.V.,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taflos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.,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tsius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.V.,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al.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kimb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ntle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lithosph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Evid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ntle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kimb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lite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kutia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ussi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//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2016.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№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693–710.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016/j.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.2016.05.008.</w:t>
      </w:r>
    </w:p>
    <w:p>
      <w:pPr>
        <w:spacing w:before="4" w:after="0" w:line="240" w:lineRule="auto"/>
        <w:ind w:left="769" w:right="48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Burg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S.R.,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Harte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B.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lithosph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volu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ous</w:t>
      </w:r>
    </w:p>
    <w:p>
      <w:pPr>
        <w:spacing w:before="41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G9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G10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otite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noliths,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mist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//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ol.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2004.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V.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45.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№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609–</w:t>
      </w:r>
    </w:p>
    <w:p>
      <w:pPr>
        <w:spacing w:before="41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633.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10.1093/p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095.</w:t>
      </w:r>
    </w:p>
    <w:p>
      <w:pPr>
        <w:spacing w:before="41" w:after="0" w:line="276" w:lineRule="auto"/>
        <w:ind w:left="102" w:right="42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Dasgupta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R.,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Hirs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hm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nn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Donough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.F.,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al.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titioning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olite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8.6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mist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ntle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lts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//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ol.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2009.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V.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262.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№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–2.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57–77.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</w:p>
    <w:p>
      <w:pPr>
        <w:spacing w:before="0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10.1016/j.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o.2009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02.004.</w:t>
      </w:r>
    </w:p>
    <w:p>
      <w:pPr>
        <w:spacing w:before="41" w:after="0" w:line="276" w:lineRule="auto"/>
        <w:ind w:left="102" w:right="44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Eggl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D.H.,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allum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.E.H.,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Smith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.B.H.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mbl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kimb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south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ibution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/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mpl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lusion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Kimb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од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H.O.A.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Union,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1979.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213–226.</w:t>
      </w:r>
    </w:p>
    <w:p>
      <w:pPr>
        <w:spacing w:before="0" w:after="0" w:line="276" w:lineRule="auto"/>
        <w:ind w:left="102" w:right="44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ohnson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tition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nts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lino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ltic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//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ib.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1998.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133.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№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–2.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60–68.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10.1007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/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s004100050437.</w:t>
      </w:r>
    </w:p>
    <w:p>
      <w:pPr>
        <w:spacing w:before="0" w:after="0" w:line="275" w:lineRule="auto"/>
        <w:ind w:left="102" w:right="44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argin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A.V.,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Sazono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.V.,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oso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A.A.,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al.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omposition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lino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idotite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noliths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ib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kimb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lite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lsk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ussi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Evid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ntle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tism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kimb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lite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//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ithos.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2016.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V.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262.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4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442–455.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10.1016/j.lithos.2016.07.015.</w:t>
      </w:r>
    </w:p>
    <w:p>
      <w:pPr>
        <w:spacing w:before="41" w:after="0" w:line="275" w:lineRule="auto"/>
        <w:ind w:left="102" w:right="44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argin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A.V.,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Sazono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i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V.,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oso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A.A.,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al.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lino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ib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kimb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lsk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ussi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lino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–phlo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opite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noliths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ntle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tism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kimb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lite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lts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//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ithos.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2017b.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V.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292–293.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34–</w:t>
      </w:r>
    </w:p>
    <w:p>
      <w:pPr>
        <w:spacing w:before="4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48.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10.1016/j.litho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.2017.08.018.</w:t>
      </w:r>
    </w:p>
    <w:p>
      <w:pPr>
        <w:spacing w:before="41" w:after="0" w:line="275" w:lineRule="auto"/>
        <w:ind w:left="102" w:right="45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argin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A.V.,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Sazono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.V.,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oso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A.A.,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al.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idotite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lith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ib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kimb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lite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lsk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ussi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omposit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/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2017.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8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№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653–669.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10.1016/j.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.2016.03.0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1.</w:t>
      </w:r>
    </w:p>
    <w:p>
      <w:pPr>
        <w:spacing w:before="4" w:after="0" w:line="275" w:lineRule="auto"/>
        <w:ind w:left="102" w:right="45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.G.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.G.,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G.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arson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D.G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al.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otokimb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litic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luids: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sts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kimb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lite</w:t>
      </w:r>
    </w:p>
    <w:p>
      <w:pPr>
        <w:spacing w:before="1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//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ithos.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2009.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112.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№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2009.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284–295.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10.1016/j.lithos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2009.06.008.</w:t>
      </w:r>
    </w:p>
    <w:p>
      <w:pPr>
        <w:spacing w:before="41" w:after="0" w:line="275" w:lineRule="auto"/>
        <w:ind w:left="102" w:right="47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ostro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its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V.G.,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ri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al.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kimb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lite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pipe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lsk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ussi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//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ithos.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2004.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77.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№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511–</w:t>
      </w:r>
    </w:p>
    <w:p>
      <w:pPr>
        <w:spacing w:before="4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523.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10.1016/j.lithos.2004.03.014.</w:t>
      </w:r>
    </w:p>
    <w:p>
      <w:pPr>
        <w:spacing w:before="41" w:after="0" w:line="240" w:lineRule="auto"/>
        <w:ind w:left="772" w:right="51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Donough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.F.,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Sun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.S.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omposition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//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ol.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1995.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120.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№</w:t>
      </w:r>
    </w:p>
    <w:p>
      <w:pPr>
        <w:spacing w:before="41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3–4.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223–253.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0.1016/0009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2541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94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140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4.</w:t>
      </w:r>
    </w:p>
    <w:p>
      <w:pPr>
        <w:spacing w:before="41" w:after="0" w:line="276" w:lineRule="auto"/>
        <w:ind w:left="102" w:right="45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imis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P.,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tti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A.,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.,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al.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jor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ompos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diopsid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lite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ussi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//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ithos.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2009.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112.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№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–4.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397–412.</w:t>
      </w:r>
    </w:p>
    <w:p>
      <w:pPr>
        <w:spacing w:before="0" w:after="0" w:line="240" w:lineRule="auto"/>
        <w:ind w:left="769" w:right="47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Pi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nias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maiffe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Mbuji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</w:p>
    <w:p>
      <w:pPr>
        <w:spacing w:before="41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lino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sts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tic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public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o)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//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ithos.</w:t>
      </w:r>
    </w:p>
    <w:p>
      <w:pPr>
        <w:spacing w:before="43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2009.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112.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951–960.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10.1016/j.lithos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2009.03.050.</w:t>
      </w:r>
    </w:p>
    <w:p>
      <w:pPr>
        <w:spacing w:before="41" w:after="0" w:line="275" w:lineRule="auto"/>
        <w:ind w:left="102" w:right="44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Щ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ки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Е.В.,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Ага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ш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.,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тро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ицкий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.,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al.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че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ит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вой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ая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//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олог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оф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2015.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56.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№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12.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2153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–2172.</w:t>
      </w:r>
    </w:p>
    <w:sectPr>
      <w:pgMar w:header="0" w:footer="764" w:top="760" w:bottom="960" w:left="1600" w:right="600"/>
      <w:pgSz w:w="11920" w:h="16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204"/>
    <w:family w:val="roman"/>
    <w:pitch w:val="variable"/>
  </w:font>
  <w:font w:name="Arial">
    <w:altName w:val="Arial"/>
    <w:charset w:val="204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35.200012pt;margin-top:792.743896pt;width:10.0pt;height:14pt;mso-position-horizontal-relative:page;mso-position-vertical-relative:page;z-index:-132" type="#_x0000_t202" filled="f" stroked="f">
          <v:textbox inset="0,0,0,0">
            <w:txbxContent>
              <w:p>
                <w:pPr>
                  <w:spacing w:before="0" w:after="0" w:line="265" w:lineRule="exact"/>
                  <w:ind w:left="40" w:right="-2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Alexey Kargin</dc:creator>
  <dcterms:created xsi:type="dcterms:W3CDTF">2021-04-16T14:33:19Z</dcterms:created>
  <dcterms:modified xsi:type="dcterms:W3CDTF">2021-04-16T14:33:19Z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2020-12-29T00:00:00Z</vt:filetime>
  </property>
  <property fmtid="{D5CDD505-2E9C-101B-9397-08002B2CF9AE}" pid="3" name="LastSaved">
    <vt:filetime>2021-04-16T00:00:00Z</vt:filetime>
  </property>
</Properties>
</file>